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ED248" w14:textId="77777777" w:rsidR="005B344F" w:rsidRPr="00E41792" w:rsidRDefault="005B344F" w:rsidP="005B344F">
      <w:pPr>
        <w:keepNext/>
        <w:spacing w:before="240" w:after="60"/>
        <w:outlineLvl w:val="0"/>
        <w:rPr>
          <w:rFonts w:ascii="Palatino Linotype" w:eastAsia="Times" w:hAnsi="Palatino Linotype" w:cs="Arial"/>
          <w:b/>
          <w:bCs/>
          <w:kern w:val="32"/>
          <w:sz w:val="20"/>
          <w:szCs w:val="20"/>
        </w:rPr>
      </w:pPr>
    </w:p>
    <w:p w14:paraId="62A60632" w14:textId="6E5EA5A8" w:rsidR="005B344F" w:rsidRPr="00E41792" w:rsidRDefault="005D4023" w:rsidP="0078502C">
      <w:pPr>
        <w:keepNext/>
        <w:spacing w:before="240" w:after="60"/>
        <w:jc w:val="right"/>
        <w:outlineLvl w:val="0"/>
        <w:rPr>
          <w:rFonts w:ascii="Palatino Linotype" w:eastAsia="Times" w:hAnsi="Palatino Linotype" w:cs="Arial"/>
          <w:b/>
          <w:bCs/>
          <w:i/>
          <w:kern w:val="32"/>
          <w:sz w:val="20"/>
          <w:szCs w:val="20"/>
          <w:lang w:eastAsia="ar-SA"/>
        </w:rPr>
      </w:pPr>
      <w:bookmarkStart w:id="0" w:name="_Toc373226073"/>
      <w:bookmarkStart w:id="1" w:name="_Toc213312486"/>
      <w:bookmarkStart w:id="2" w:name="_Toc256603295"/>
      <w:r>
        <w:rPr>
          <w:rFonts w:ascii="Palatino Linotype" w:eastAsia="Times" w:hAnsi="Palatino Linotype" w:cs="Arial"/>
          <w:b/>
          <w:bCs/>
          <w:i/>
          <w:kern w:val="32"/>
          <w:sz w:val="20"/>
          <w:szCs w:val="20"/>
          <w:lang w:eastAsia="en-US"/>
        </w:rPr>
        <w:t>2</w:t>
      </w:r>
      <w:r w:rsidR="005B344F" w:rsidRPr="00E41792">
        <w:rPr>
          <w:rFonts w:ascii="Palatino Linotype" w:eastAsia="Times" w:hAnsi="Palatino Linotype" w:cs="Arial"/>
          <w:b/>
          <w:bCs/>
          <w:i/>
          <w:kern w:val="32"/>
          <w:sz w:val="20"/>
          <w:szCs w:val="20"/>
          <w:lang w:eastAsia="en-US"/>
        </w:rPr>
        <w:t xml:space="preserve">. </w:t>
      </w:r>
      <w:r w:rsidR="005B344F" w:rsidRPr="00E41792">
        <w:rPr>
          <w:rFonts w:ascii="Palatino Linotype" w:eastAsia="Times" w:hAnsi="Palatino Linotype" w:cs="Arial"/>
          <w:b/>
          <w:bCs/>
          <w:i/>
          <w:kern w:val="32"/>
          <w:sz w:val="20"/>
          <w:szCs w:val="20"/>
        </w:rPr>
        <w:t>számú melléklet</w:t>
      </w:r>
      <w:bookmarkEnd w:id="0"/>
    </w:p>
    <w:p w14:paraId="1648978A" w14:textId="77777777" w:rsidR="005B344F" w:rsidRPr="00E41792" w:rsidRDefault="005B344F" w:rsidP="005B344F">
      <w:pPr>
        <w:keepNext/>
        <w:spacing w:before="240" w:after="60"/>
        <w:jc w:val="center"/>
        <w:outlineLvl w:val="0"/>
        <w:rPr>
          <w:rFonts w:ascii="Palatino Linotype" w:eastAsia="Times" w:hAnsi="Palatino Linotype" w:cs="Arial"/>
          <w:b/>
          <w:bCs/>
          <w:kern w:val="32"/>
          <w:sz w:val="20"/>
          <w:szCs w:val="20"/>
          <w:lang w:eastAsia="ar-SA"/>
        </w:rPr>
      </w:pPr>
      <w:bookmarkStart w:id="3" w:name="_Toc373226074"/>
      <w:r w:rsidRPr="00E41792">
        <w:rPr>
          <w:rFonts w:ascii="Palatino Linotype" w:eastAsia="Times" w:hAnsi="Palatino Linotype" w:cs="Arial"/>
          <w:b/>
          <w:bCs/>
          <w:kern w:val="32"/>
          <w:sz w:val="20"/>
          <w:szCs w:val="20"/>
          <w:lang w:eastAsia="ar-SA"/>
        </w:rPr>
        <w:t>FELOLVASÓLAP</w:t>
      </w:r>
      <w:bookmarkEnd w:id="1"/>
      <w:bookmarkEnd w:id="2"/>
      <w:bookmarkEnd w:id="3"/>
    </w:p>
    <w:p w14:paraId="79EA47C5" w14:textId="77777777" w:rsidR="005B344F" w:rsidRPr="00E41792" w:rsidRDefault="005B344F" w:rsidP="005B344F">
      <w:pPr>
        <w:rPr>
          <w:rFonts w:ascii="Palatino Linotype" w:hAnsi="Palatino Linotype" w:cs="Arial"/>
          <w:sz w:val="20"/>
          <w:szCs w:val="20"/>
          <w:lang w:eastAsia="ar-SA"/>
        </w:rPr>
      </w:pPr>
    </w:p>
    <w:p w14:paraId="2BD04B13" w14:textId="77777777" w:rsidR="005B344F" w:rsidRPr="00E41792" w:rsidRDefault="005B344F" w:rsidP="005B344F">
      <w:pPr>
        <w:ind w:left="-142"/>
        <w:jc w:val="both"/>
        <w:rPr>
          <w:rFonts w:ascii="Palatino Linotype" w:hAnsi="Palatino Linotype" w:cs="Arial"/>
          <w:b/>
          <w:sz w:val="20"/>
          <w:szCs w:val="20"/>
        </w:rPr>
      </w:pPr>
      <w:r w:rsidRPr="00E41792">
        <w:rPr>
          <w:rFonts w:ascii="Palatino Linotype" w:hAnsi="Palatino Linotype" w:cs="Arial"/>
          <w:b/>
          <w:sz w:val="20"/>
          <w:szCs w:val="20"/>
        </w:rPr>
        <w:t>Ajánlattevő adatai:</w:t>
      </w:r>
    </w:p>
    <w:p w14:paraId="70DCF124" w14:textId="77777777" w:rsidR="005B344F" w:rsidRPr="00E41792" w:rsidRDefault="005B344F" w:rsidP="005B344F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tbl>
      <w:tblPr>
        <w:tblW w:w="9072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6412"/>
      </w:tblGrid>
      <w:tr w:rsidR="00AE743B" w:rsidRPr="00E41792" w14:paraId="3497A26E" w14:textId="77777777" w:rsidTr="00664159">
        <w:trPr>
          <w:trHeight w:val="477"/>
        </w:trPr>
        <w:tc>
          <w:tcPr>
            <w:tcW w:w="2660" w:type="dxa"/>
            <w:shd w:val="clear" w:color="auto" w:fill="F2F2F2"/>
            <w:vAlign w:val="center"/>
          </w:tcPr>
          <w:p w14:paraId="671BD8BA" w14:textId="77777777" w:rsidR="00AE743B" w:rsidRPr="00E41792" w:rsidRDefault="00AE743B" w:rsidP="00664159">
            <w:pPr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41792">
              <w:rPr>
                <w:rFonts w:ascii="Palatino Linotype" w:hAnsi="Palatino Linotype" w:cs="Arial"/>
                <w:b/>
                <w:sz w:val="20"/>
                <w:szCs w:val="20"/>
              </w:rPr>
              <w:t>Neve:</w:t>
            </w:r>
          </w:p>
        </w:tc>
        <w:tc>
          <w:tcPr>
            <w:tcW w:w="6412" w:type="dxa"/>
            <w:vAlign w:val="center"/>
          </w:tcPr>
          <w:p w14:paraId="32565214" w14:textId="77777777" w:rsidR="00AE743B" w:rsidRPr="00E41792" w:rsidRDefault="00AE743B" w:rsidP="006641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AE743B" w:rsidRPr="00E41792" w14:paraId="6A22B14D" w14:textId="77777777" w:rsidTr="00664159">
        <w:trPr>
          <w:trHeight w:val="513"/>
        </w:trPr>
        <w:tc>
          <w:tcPr>
            <w:tcW w:w="2660" w:type="dxa"/>
            <w:shd w:val="clear" w:color="auto" w:fill="F2F2F2"/>
            <w:vAlign w:val="center"/>
          </w:tcPr>
          <w:p w14:paraId="383F35A5" w14:textId="77777777" w:rsidR="00AE743B" w:rsidRPr="00E41792" w:rsidRDefault="005C67C4" w:rsidP="00664159">
            <w:pPr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41792">
              <w:rPr>
                <w:rFonts w:ascii="Palatino Linotype" w:hAnsi="Palatino Linotype" w:cs="Arial"/>
                <w:b/>
                <w:sz w:val="20"/>
                <w:szCs w:val="20"/>
              </w:rPr>
              <w:t>Székhelye:</w:t>
            </w:r>
          </w:p>
        </w:tc>
        <w:tc>
          <w:tcPr>
            <w:tcW w:w="6412" w:type="dxa"/>
            <w:vAlign w:val="center"/>
          </w:tcPr>
          <w:p w14:paraId="6BF9D30E" w14:textId="77777777" w:rsidR="00AE743B" w:rsidRPr="00E41792" w:rsidRDefault="00AE743B" w:rsidP="006641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AE743B" w:rsidRPr="00E41792" w14:paraId="5EBA8E62" w14:textId="77777777" w:rsidTr="00664159">
        <w:trPr>
          <w:trHeight w:val="535"/>
        </w:trPr>
        <w:tc>
          <w:tcPr>
            <w:tcW w:w="2660" w:type="dxa"/>
            <w:shd w:val="clear" w:color="auto" w:fill="F2F2F2"/>
            <w:vAlign w:val="center"/>
          </w:tcPr>
          <w:p w14:paraId="4FF8C27E" w14:textId="77777777" w:rsidR="00AE743B" w:rsidRPr="00E41792" w:rsidRDefault="005C67C4" w:rsidP="00664159">
            <w:pPr>
              <w:jc w:val="both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41792">
              <w:rPr>
                <w:rFonts w:ascii="Palatino Linotype" w:hAnsi="Palatino Linotype" w:cs="Arial"/>
                <w:b/>
                <w:sz w:val="20"/>
                <w:szCs w:val="20"/>
              </w:rPr>
              <w:t>Adószáma:</w:t>
            </w:r>
          </w:p>
        </w:tc>
        <w:tc>
          <w:tcPr>
            <w:tcW w:w="6412" w:type="dxa"/>
            <w:vAlign w:val="center"/>
          </w:tcPr>
          <w:p w14:paraId="154A4EB7" w14:textId="77777777" w:rsidR="00AE743B" w:rsidRPr="00E41792" w:rsidRDefault="00AE743B" w:rsidP="00664159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14:paraId="35F51F84" w14:textId="77777777" w:rsidR="005B344F" w:rsidRPr="00E41792" w:rsidRDefault="005B344F" w:rsidP="005B344F">
      <w:pPr>
        <w:jc w:val="both"/>
        <w:rPr>
          <w:rFonts w:ascii="Palatino Linotype" w:hAnsi="Palatino Linotype" w:cs="Arial"/>
          <w:b/>
          <w:sz w:val="20"/>
          <w:szCs w:val="20"/>
        </w:rPr>
      </w:pPr>
    </w:p>
    <w:p w14:paraId="4416137D" w14:textId="77777777" w:rsidR="005B344F" w:rsidRPr="00E41792" w:rsidRDefault="005B344F" w:rsidP="005B344F">
      <w:pPr>
        <w:ind w:left="-142"/>
        <w:jc w:val="both"/>
        <w:rPr>
          <w:rFonts w:ascii="Palatino Linotype" w:hAnsi="Palatino Linotype" w:cs="Arial"/>
          <w:b/>
          <w:sz w:val="20"/>
          <w:szCs w:val="20"/>
        </w:rPr>
      </w:pPr>
    </w:p>
    <w:p w14:paraId="1DF67103" w14:textId="77777777" w:rsidR="005B344F" w:rsidRPr="00E41792" w:rsidRDefault="005B344F" w:rsidP="005B344F">
      <w:pPr>
        <w:ind w:left="-142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E41792">
        <w:rPr>
          <w:rFonts w:ascii="Palatino Linotype" w:hAnsi="Palatino Linotype" w:cs="Arial"/>
          <w:b/>
          <w:sz w:val="20"/>
          <w:szCs w:val="20"/>
        </w:rPr>
        <w:t>Azon számszerűsíthető adatok, amelyek a bírálati szempont alapján értékelésre kerülnek</w:t>
      </w:r>
      <w:r w:rsidRPr="00E41792">
        <w:rPr>
          <w:rFonts w:ascii="Palatino Linotype" w:hAnsi="Palatino Linotype" w:cs="Arial"/>
          <w:b/>
          <w:bCs/>
          <w:sz w:val="20"/>
          <w:szCs w:val="20"/>
        </w:rPr>
        <w:t>:</w:t>
      </w:r>
    </w:p>
    <w:p w14:paraId="125A4853" w14:textId="77777777" w:rsidR="005B344F" w:rsidRPr="00E41792" w:rsidRDefault="005B344F" w:rsidP="005B344F">
      <w:pPr>
        <w:ind w:left="-142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36"/>
        <w:gridCol w:w="4104"/>
      </w:tblGrid>
      <w:tr w:rsidR="00F11AC8" w:rsidRPr="00E41792" w14:paraId="4CF37332" w14:textId="77777777" w:rsidTr="005417B7">
        <w:trPr>
          <w:trHeight w:val="808"/>
          <w:jc w:val="center"/>
        </w:trPr>
        <w:tc>
          <w:tcPr>
            <w:tcW w:w="2730" w:type="pct"/>
            <w:shd w:val="clear" w:color="auto" w:fill="F3F3F3"/>
            <w:vAlign w:val="center"/>
          </w:tcPr>
          <w:p w14:paraId="2D6288AC" w14:textId="77777777" w:rsidR="00E41792" w:rsidRPr="00395FDE" w:rsidRDefault="00E41792" w:rsidP="00E41792">
            <w:pPr>
              <w:spacing w:before="120" w:after="12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95FDE">
              <w:rPr>
                <w:rFonts w:ascii="Palatino Linotype" w:hAnsi="Palatino Linotype" w:cs="Arial"/>
                <w:sz w:val="20"/>
                <w:szCs w:val="20"/>
              </w:rPr>
              <w:t>1. FELADAT</w:t>
            </w:r>
          </w:p>
          <w:p w14:paraId="3821F4FE" w14:textId="01175FFB" w:rsidR="00E41792" w:rsidRPr="00395FDE" w:rsidRDefault="00E41792" w:rsidP="00E41792">
            <w:pPr>
              <w:pStyle w:val="Listaszerbekezds"/>
              <w:ind w:left="22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95FDE">
              <w:rPr>
                <w:rFonts w:ascii="Palatino Linotype" w:hAnsi="Palatino Linotype" w:cs="Arial"/>
                <w:sz w:val="20"/>
                <w:szCs w:val="20"/>
              </w:rPr>
              <w:t>– Olvasószerkesztés: nyelvhelyesség és helyesírás ellenőrzése, korrektúr</w:t>
            </w:r>
            <w:r w:rsidR="00731B25" w:rsidRPr="00395FDE">
              <w:rPr>
                <w:rFonts w:ascii="Palatino Linotype" w:hAnsi="Palatino Linotype" w:cs="Arial"/>
                <w:sz w:val="20"/>
                <w:szCs w:val="20"/>
              </w:rPr>
              <w:t>a</w:t>
            </w:r>
            <w:r w:rsidRPr="00395FDE">
              <w:rPr>
                <w:rFonts w:ascii="Palatino Linotype" w:hAnsi="Palatino Linotype" w:cs="Arial"/>
                <w:sz w:val="20"/>
                <w:szCs w:val="20"/>
              </w:rPr>
              <w:t>;</w:t>
            </w:r>
          </w:p>
          <w:p w14:paraId="29E50F4E" w14:textId="3BCC8B1F" w:rsidR="00F11AC8" w:rsidRDefault="00E41792" w:rsidP="00E41792">
            <w:pPr>
              <w:pStyle w:val="Listaszerbekezds"/>
              <w:ind w:left="22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95FDE">
              <w:rPr>
                <w:rFonts w:ascii="Palatino Linotype" w:hAnsi="Palatino Linotype" w:cs="Arial"/>
                <w:sz w:val="20"/>
                <w:szCs w:val="20"/>
              </w:rPr>
              <w:t xml:space="preserve">– Tervezőszerkesztői feladatok: tipográfiai tervezés, tördelés, nyomdai előkészítés, fotók vásárlása képügynökségtől, képszerkesztés, internetre történő digitalizálás, archiválás, valamint a megrendelő igénye szerint a lap </w:t>
            </w:r>
            <w:proofErr w:type="spellStart"/>
            <w:r w:rsidRPr="00395FDE">
              <w:rPr>
                <w:rFonts w:ascii="Palatino Linotype" w:hAnsi="Palatino Linotype" w:cs="Arial"/>
                <w:sz w:val="20"/>
                <w:szCs w:val="20"/>
              </w:rPr>
              <w:t>arculatának</w:t>
            </w:r>
            <w:proofErr w:type="spellEnd"/>
            <w:r w:rsidR="0042127D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Pr="00395FDE">
              <w:rPr>
                <w:rFonts w:ascii="Palatino Linotype" w:hAnsi="Palatino Linotype" w:cs="Arial"/>
                <w:sz w:val="20"/>
                <w:szCs w:val="20"/>
              </w:rPr>
              <w:t xml:space="preserve">áttervezése </w:t>
            </w:r>
            <w:r w:rsidR="00A85E08">
              <w:rPr>
                <w:rFonts w:ascii="Palatino Linotype" w:hAnsi="Palatino Linotype" w:cs="Arial"/>
                <w:sz w:val="20"/>
                <w:szCs w:val="20"/>
              </w:rPr>
              <w:t>a szerződés időtartama alatt legfeljebb egy alkalommal.</w:t>
            </w:r>
            <w:r w:rsidR="00A85E08">
              <w:rPr>
                <w:rFonts w:ascii="Palatino Linotype" w:hAnsi="Palatino Linotype" w:cs="Arial"/>
                <w:sz w:val="20"/>
                <w:szCs w:val="20"/>
              </w:rPr>
              <w:br/>
            </w:r>
          </w:p>
          <w:p w14:paraId="352D63DB" w14:textId="5F5BE9F1" w:rsidR="00135BE2" w:rsidRPr="00395FDE" w:rsidRDefault="00135BE2" w:rsidP="00E41792">
            <w:pPr>
              <w:pStyle w:val="Listaszerbekezds"/>
              <w:ind w:left="22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02E4">
              <w:rPr>
                <w:rFonts w:ascii="Palatino Linotype" w:hAnsi="Palatino Linotype" w:cs="Arial"/>
                <w:sz w:val="20"/>
                <w:szCs w:val="20"/>
              </w:rPr>
              <w:t>16 oldalas</w:t>
            </w:r>
            <w:r w:rsidR="007902E4">
              <w:rPr>
                <w:rFonts w:ascii="Palatino Linotype" w:hAnsi="Palatino Linotype" w:cs="Arial"/>
                <w:sz w:val="20"/>
                <w:szCs w:val="20"/>
              </w:rPr>
              <w:t xml:space="preserve"> kiadvány esetén</w:t>
            </w:r>
          </w:p>
          <w:p w14:paraId="77AE54AF" w14:textId="34F109CB" w:rsidR="000A09D3" w:rsidRPr="00395FDE" w:rsidRDefault="00B278E9" w:rsidP="00E41792">
            <w:pPr>
              <w:pStyle w:val="Listaszerbekezds"/>
              <w:ind w:left="22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395FDE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="000A09D3" w:rsidRPr="00395FDE">
              <w:rPr>
                <w:rFonts w:ascii="Palatino Linotype" w:hAnsi="Palatino Linotype" w:cs="Arial"/>
                <w:sz w:val="20"/>
                <w:szCs w:val="20"/>
              </w:rPr>
              <w:t xml:space="preserve">20 oldalas kiadvány </w:t>
            </w:r>
            <w:r w:rsidR="00674299" w:rsidRPr="00395FDE">
              <w:rPr>
                <w:rFonts w:ascii="Palatino Linotype" w:hAnsi="Palatino Linotype" w:cs="Arial"/>
                <w:sz w:val="20"/>
                <w:szCs w:val="20"/>
              </w:rPr>
              <w:t>esetén</w:t>
            </w:r>
          </w:p>
          <w:p w14:paraId="2C954F87" w14:textId="7ACEDDB6" w:rsidR="000A09D3" w:rsidRPr="00395FDE" w:rsidRDefault="000A09D3" w:rsidP="007902E4">
            <w:pPr>
              <w:pStyle w:val="Listaszerbekezds"/>
              <w:ind w:left="22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70" w:type="pct"/>
            <w:vAlign w:val="center"/>
          </w:tcPr>
          <w:p w14:paraId="7718AA6F" w14:textId="77777777" w:rsidR="004B62A5" w:rsidRPr="00395FDE" w:rsidRDefault="004B62A5" w:rsidP="0009693D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  <w:p w14:paraId="2972376A" w14:textId="77777777" w:rsidR="000A09D3" w:rsidRPr="00395FDE" w:rsidRDefault="000A09D3" w:rsidP="00EF2F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  <w:p w14:paraId="1CC67982" w14:textId="77777777" w:rsidR="000A09D3" w:rsidRPr="00395FDE" w:rsidRDefault="000A09D3" w:rsidP="00EF2F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  <w:p w14:paraId="26BED50F" w14:textId="77777777" w:rsidR="000A09D3" w:rsidRPr="00395FDE" w:rsidRDefault="000A09D3" w:rsidP="00EF2F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  <w:p w14:paraId="651B94AD" w14:textId="77777777" w:rsidR="000A09D3" w:rsidRPr="00395FDE" w:rsidRDefault="000A09D3" w:rsidP="00EF2F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  <w:p w14:paraId="68803D16" w14:textId="77777777" w:rsidR="000A09D3" w:rsidRPr="00395FDE" w:rsidRDefault="000A09D3" w:rsidP="00EF2F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  <w:p w14:paraId="17AA94B8" w14:textId="77777777" w:rsidR="000A09D3" w:rsidRPr="00395FDE" w:rsidRDefault="000A09D3" w:rsidP="00EF2F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  <w:p w14:paraId="12A42126" w14:textId="74329666" w:rsidR="000A09D3" w:rsidRPr="00395FDE" w:rsidRDefault="000A09D3" w:rsidP="00EF2F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  <w:p w14:paraId="53C0AD42" w14:textId="77777777" w:rsidR="00674299" w:rsidRPr="00395FDE" w:rsidRDefault="00674299" w:rsidP="00EF2F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  <w:p w14:paraId="1952BD97" w14:textId="60A78899" w:rsidR="000A09D3" w:rsidRPr="00395FDE" w:rsidRDefault="000A09D3" w:rsidP="00EF2FC0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  <w:p w14:paraId="16303D10" w14:textId="7698423E" w:rsidR="00B278E9" w:rsidRPr="007902E4" w:rsidRDefault="007902E4" w:rsidP="00EF2FC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7902E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………</w:t>
            </w:r>
            <w:proofErr w:type="gramStart"/>
            <w:r w:rsidRPr="007902E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…….</w:t>
            </w:r>
            <w:proofErr w:type="gramEnd"/>
            <w:r w:rsidRPr="007902E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,- </w:t>
            </w:r>
            <w:proofErr w:type="spellStart"/>
            <w:r w:rsidRPr="007902E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Ft+Áfa</w:t>
            </w:r>
            <w:proofErr w:type="spellEnd"/>
            <w:r w:rsidRPr="007902E4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/megjelenés</w:t>
            </w:r>
          </w:p>
          <w:p w14:paraId="78C9E990" w14:textId="76376470" w:rsidR="00DD195F" w:rsidRPr="00395FDE" w:rsidRDefault="00DD195F" w:rsidP="0067429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395FDE">
              <w:rPr>
                <w:rFonts w:ascii="Palatino Linotype" w:hAnsi="Palatino Linotype" w:cs="Arial"/>
                <w:b/>
                <w:sz w:val="20"/>
                <w:szCs w:val="20"/>
              </w:rPr>
              <w:t>…………</w:t>
            </w:r>
            <w:proofErr w:type="gramStart"/>
            <w:r w:rsidRPr="00395FDE">
              <w:rPr>
                <w:rFonts w:ascii="Palatino Linotype" w:hAnsi="Palatino Linotype" w:cs="Arial"/>
                <w:b/>
                <w:sz w:val="20"/>
                <w:szCs w:val="20"/>
              </w:rPr>
              <w:t>…,-</w:t>
            </w:r>
            <w:proofErr w:type="gramEnd"/>
            <w:r w:rsidRPr="00395FDE">
              <w:rPr>
                <w:rFonts w:ascii="Palatino Linotype" w:hAnsi="Palatino Linotype" w:cs="Arial"/>
                <w:b/>
                <w:sz w:val="20"/>
                <w:szCs w:val="20"/>
              </w:rPr>
              <w:t>Ft +Á</w:t>
            </w:r>
            <w:r w:rsidR="008104AC" w:rsidRPr="00395FDE">
              <w:rPr>
                <w:rFonts w:ascii="Palatino Linotype" w:hAnsi="Palatino Linotype" w:cs="Arial"/>
                <w:b/>
                <w:sz w:val="20"/>
                <w:szCs w:val="20"/>
              </w:rPr>
              <w:t>fa</w:t>
            </w:r>
            <w:r w:rsidRPr="00395FDE">
              <w:rPr>
                <w:rFonts w:ascii="Palatino Linotype" w:hAnsi="Palatino Linotype" w:cs="Arial"/>
                <w:b/>
                <w:sz w:val="20"/>
                <w:szCs w:val="20"/>
              </w:rPr>
              <w:t>/megjelenés</w:t>
            </w:r>
            <w:r w:rsidRPr="00395FDE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  <w:p w14:paraId="6560C85D" w14:textId="598913F1" w:rsidR="000A09D3" w:rsidRPr="00395FDE" w:rsidRDefault="000A09D3" w:rsidP="007902E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E41792" w:rsidRPr="00E41792" w14:paraId="64B2F0F2" w14:textId="77777777" w:rsidTr="005417B7">
        <w:trPr>
          <w:trHeight w:val="808"/>
          <w:jc w:val="center"/>
        </w:trPr>
        <w:tc>
          <w:tcPr>
            <w:tcW w:w="2730" w:type="pct"/>
            <w:shd w:val="clear" w:color="auto" w:fill="F3F3F3"/>
            <w:vAlign w:val="center"/>
          </w:tcPr>
          <w:p w14:paraId="10256DB5" w14:textId="730E46F8" w:rsidR="00E41792" w:rsidRDefault="00E41792" w:rsidP="00135BE2">
            <w:pPr>
              <w:spacing w:before="100" w:beforeAutospacing="1" w:after="100" w:afterAutospacing="1"/>
              <w:rPr>
                <w:rFonts w:ascii="Palatino Linotype" w:hAnsi="Palatino Linotype" w:cs="Arial"/>
                <w:sz w:val="20"/>
                <w:szCs w:val="20"/>
              </w:rPr>
            </w:pPr>
            <w:r w:rsidRPr="00823777">
              <w:rPr>
                <w:rFonts w:ascii="Palatino Linotype" w:hAnsi="Palatino Linotype" w:cs="Arial"/>
                <w:sz w:val="20"/>
                <w:szCs w:val="20"/>
              </w:rPr>
              <w:t>2. FELADAT</w:t>
            </w:r>
            <w:r w:rsidR="00135BE2">
              <w:rPr>
                <w:rFonts w:ascii="Palatino Linotype" w:hAnsi="Palatino Linotype" w:cs="Arial"/>
                <w:sz w:val="20"/>
                <w:szCs w:val="20"/>
              </w:rPr>
              <w:br/>
            </w:r>
            <w:r w:rsidR="00135BE2" w:rsidRPr="00823777">
              <w:rPr>
                <w:rFonts w:ascii="Palatino Linotype" w:hAnsi="Palatino Linotype" w:cs="Arial"/>
                <w:sz w:val="20"/>
                <w:szCs w:val="20"/>
              </w:rPr>
              <w:t>Nyomdai kivitelezés: nyomtatás, kötészet</w:t>
            </w:r>
          </w:p>
          <w:p w14:paraId="432243F8" w14:textId="2E9A3C3E" w:rsidR="00E41792" w:rsidRPr="00E41792" w:rsidRDefault="00E41792" w:rsidP="00B278E9">
            <w:pPr>
              <w:spacing w:before="100" w:beforeAutospacing="1" w:after="100" w:afterAutospacing="1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270" w:type="pct"/>
            <w:vAlign w:val="center"/>
          </w:tcPr>
          <w:p w14:paraId="14964A74" w14:textId="3C26C90A" w:rsidR="00E41792" w:rsidRPr="00E41792" w:rsidRDefault="00DD195F" w:rsidP="00E4179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F2D6A">
              <w:rPr>
                <w:rFonts w:ascii="Palatino Linotype" w:hAnsi="Palatino Linotype" w:cs="Arial"/>
                <w:b/>
                <w:sz w:val="20"/>
                <w:szCs w:val="20"/>
              </w:rPr>
              <w:t>…………</w:t>
            </w:r>
            <w:proofErr w:type="gramStart"/>
            <w:r w:rsidRPr="00DF2D6A">
              <w:rPr>
                <w:rFonts w:ascii="Palatino Linotype" w:hAnsi="Palatino Linotype" w:cs="Arial"/>
                <w:b/>
                <w:sz w:val="20"/>
                <w:szCs w:val="20"/>
              </w:rPr>
              <w:t>…,-</w:t>
            </w:r>
            <w:proofErr w:type="gramEnd"/>
            <w:r w:rsidRPr="00DF2D6A">
              <w:rPr>
                <w:rFonts w:ascii="Palatino Linotype" w:hAnsi="Palatino Linotype" w:cs="Arial"/>
                <w:b/>
                <w:sz w:val="20"/>
                <w:szCs w:val="20"/>
              </w:rPr>
              <w:t>Ft +Á</w:t>
            </w:r>
            <w:r w:rsidR="008104AC">
              <w:rPr>
                <w:rFonts w:ascii="Palatino Linotype" w:hAnsi="Palatino Linotype" w:cs="Arial"/>
                <w:b/>
                <w:sz w:val="20"/>
                <w:szCs w:val="20"/>
              </w:rPr>
              <w:t>fa</w:t>
            </w:r>
            <w:r w:rsidRPr="00DF2D6A">
              <w:rPr>
                <w:rFonts w:ascii="Palatino Linotype" w:hAnsi="Palatino Linotype" w:cs="Arial"/>
                <w:b/>
                <w:sz w:val="20"/>
                <w:szCs w:val="20"/>
              </w:rPr>
              <w:t>/megjelenés</w:t>
            </w:r>
          </w:p>
        </w:tc>
      </w:tr>
      <w:tr w:rsidR="00E41792" w:rsidRPr="00E41792" w14:paraId="06CB6E18" w14:textId="77777777" w:rsidTr="005417B7">
        <w:trPr>
          <w:trHeight w:val="808"/>
          <w:jc w:val="center"/>
        </w:trPr>
        <w:tc>
          <w:tcPr>
            <w:tcW w:w="2730" w:type="pct"/>
            <w:shd w:val="clear" w:color="auto" w:fill="F3F3F3"/>
            <w:vAlign w:val="center"/>
          </w:tcPr>
          <w:p w14:paraId="7FCF1B2C" w14:textId="77777777" w:rsidR="00E41792" w:rsidRPr="00823777" w:rsidRDefault="00E41792" w:rsidP="00E41792">
            <w:pPr>
              <w:spacing w:before="100" w:beforeAutospacing="1" w:after="100" w:afterAutospacing="1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23777">
              <w:rPr>
                <w:rFonts w:ascii="Palatino Linotype" w:hAnsi="Palatino Linotype" w:cs="Arial"/>
                <w:sz w:val="20"/>
                <w:szCs w:val="20"/>
              </w:rPr>
              <w:t>3. FELADAT</w:t>
            </w:r>
          </w:p>
          <w:p w14:paraId="5C6556E6" w14:textId="31D41E17" w:rsidR="00E41792" w:rsidRPr="00E41792" w:rsidRDefault="00135BE2" w:rsidP="00B278E9">
            <w:pPr>
              <w:pStyle w:val="Listaszerbekezds"/>
              <w:spacing w:before="100" w:beforeAutospacing="1" w:after="100" w:afterAutospacing="1"/>
              <w:ind w:left="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823777">
              <w:rPr>
                <w:rFonts w:ascii="Palatino Linotype" w:hAnsi="Palatino Linotype" w:cs="Arial"/>
                <w:sz w:val="20"/>
                <w:szCs w:val="20"/>
              </w:rPr>
              <w:t>Szállítás</w:t>
            </w:r>
          </w:p>
        </w:tc>
        <w:tc>
          <w:tcPr>
            <w:tcW w:w="2270" w:type="pct"/>
            <w:vAlign w:val="center"/>
          </w:tcPr>
          <w:p w14:paraId="36C38B80" w14:textId="7A7DEF55" w:rsidR="00E41792" w:rsidRPr="00E41792" w:rsidRDefault="00DD195F" w:rsidP="00E41792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F2D6A">
              <w:rPr>
                <w:rFonts w:ascii="Palatino Linotype" w:hAnsi="Palatino Linotype" w:cs="Arial"/>
                <w:b/>
                <w:sz w:val="20"/>
                <w:szCs w:val="20"/>
              </w:rPr>
              <w:t>…………</w:t>
            </w:r>
            <w:proofErr w:type="gramStart"/>
            <w:r w:rsidRPr="00DF2D6A">
              <w:rPr>
                <w:rFonts w:ascii="Palatino Linotype" w:hAnsi="Palatino Linotype" w:cs="Arial"/>
                <w:b/>
                <w:sz w:val="20"/>
                <w:szCs w:val="20"/>
              </w:rPr>
              <w:t>…,-</w:t>
            </w:r>
            <w:proofErr w:type="gramEnd"/>
            <w:r w:rsidRPr="00DF2D6A">
              <w:rPr>
                <w:rFonts w:ascii="Palatino Linotype" w:hAnsi="Palatino Linotype" w:cs="Arial"/>
                <w:b/>
                <w:sz w:val="20"/>
                <w:szCs w:val="20"/>
              </w:rPr>
              <w:t>Ft +Á</w:t>
            </w:r>
            <w:r w:rsidR="008104AC">
              <w:rPr>
                <w:rFonts w:ascii="Palatino Linotype" w:hAnsi="Palatino Linotype" w:cs="Arial"/>
                <w:b/>
                <w:sz w:val="20"/>
                <w:szCs w:val="20"/>
              </w:rPr>
              <w:t>fa</w:t>
            </w:r>
            <w:r w:rsidRPr="00DF2D6A">
              <w:rPr>
                <w:rFonts w:ascii="Palatino Linotype" w:hAnsi="Palatino Linotype" w:cs="Arial"/>
                <w:b/>
                <w:sz w:val="20"/>
                <w:szCs w:val="20"/>
              </w:rPr>
              <w:t>/megjelenés</w:t>
            </w:r>
          </w:p>
        </w:tc>
      </w:tr>
      <w:tr w:rsidR="00B278E9" w:rsidRPr="00E41792" w14:paraId="4525CB0D" w14:textId="77777777" w:rsidTr="005417B7">
        <w:trPr>
          <w:trHeight w:val="808"/>
          <w:jc w:val="center"/>
        </w:trPr>
        <w:tc>
          <w:tcPr>
            <w:tcW w:w="2730" w:type="pct"/>
            <w:shd w:val="clear" w:color="auto" w:fill="F3F3F3"/>
            <w:vAlign w:val="center"/>
          </w:tcPr>
          <w:p w14:paraId="7D7E26C9" w14:textId="4A4A7588" w:rsidR="00B278E9" w:rsidRDefault="00B278E9" w:rsidP="00B278E9">
            <w:pPr>
              <w:pStyle w:val="Listaszerbekezds"/>
              <w:ind w:left="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4. FELADAT</w:t>
            </w:r>
          </w:p>
          <w:p w14:paraId="3057E537" w14:textId="284F9DDB" w:rsidR="00B278E9" w:rsidRPr="00823777" w:rsidRDefault="00B278E9" w:rsidP="00B278E9">
            <w:pPr>
              <w:pStyle w:val="Listaszerbekezds"/>
              <w:ind w:left="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A </w:t>
            </w:r>
            <w:r w:rsidRPr="009954B8">
              <w:rPr>
                <w:rFonts w:ascii="Palatino Linotype" w:hAnsi="Palatino Linotype" w:cs="Arial"/>
                <w:sz w:val="20"/>
                <w:szCs w:val="20"/>
              </w:rPr>
              <w:t>hirdetés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ek </w:t>
            </w:r>
            <w:r w:rsidRPr="009954B8">
              <w:rPr>
                <w:rFonts w:ascii="Palatino Linotype" w:hAnsi="Palatino Linotype" w:cs="Arial"/>
                <w:sz w:val="20"/>
                <w:szCs w:val="20"/>
              </w:rPr>
              <w:t>szervezés</w:t>
            </w:r>
            <w:r w:rsidR="000B4647">
              <w:rPr>
                <w:rFonts w:ascii="Palatino Linotype" w:hAnsi="Palatino Linotype" w:cs="Arial"/>
                <w:sz w:val="20"/>
                <w:szCs w:val="20"/>
              </w:rPr>
              <w:t xml:space="preserve">e </w:t>
            </w:r>
            <w:r w:rsidRPr="009954B8">
              <w:rPr>
                <w:rFonts w:ascii="Palatino Linotype" w:hAnsi="Palatino Linotype" w:cs="Arial"/>
                <w:sz w:val="20"/>
                <w:szCs w:val="20"/>
              </w:rPr>
              <w:t>jutalékos rendszerbe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n. </w:t>
            </w:r>
          </w:p>
        </w:tc>
        <w:tc>
          <w:tcPr>
            <w:tcW w:w="2270" w:type="pct"/>
            <w:vAlign w:val="center"/>
          </w:tcPr>
          <w:p w14:paraId="37013A49" w14:textId="775EDD77" w:rsidR="00B278E9" w:rsidRPr="00DF2D6A" w:rsidRDefault="00B278E9" w:rsidP="00E41792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B278E9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A jutalék mértéke a hirdetési </w:t>
            </w:r>
            <w:proofErr w:type="gramStart"/>
            <w:r w:rsidRPr="00B278E9">
              <w:rPr>
                <w:rFonts w:ascii="Palatino Linotype" w:hAnsi="Palatino Linotype" w:cs="Arial"/>
                <w:b/>
                <w:sz w:val="20"/>
                <w:szCs w:val="20"/>
              </w:rPr>
              <w:t>díj….</w:t>
            </w:r>
            <w:proofErr w:type="gramEnd"/>
            <w:r w:rsidRPr="00B278E9">
              <w:rPr>
                <w:rFonts w:ascii="Palatino Linotype" w:hAnsi="Palatino Linotype" w:cs="Arial"/>
                <w:b/>
                <w:sz w:val="20"/>
                <w:szCs w:val="20"/>
              </w:rPr>
              <w:t>. %-a</w:t>
            </w:r>
          </w:p>
        </w:tc>
      </w:tr>
    </w:tbl>
    <w:p w14:paraId="73D607FB" w14:textId="7A109D37" w:rsidR="005B344F" w:rsidRPr="00E41792" w:rsidRDefault="005B344F" w:rsidP="005B344F">
      <w:pPr>
        <w:ind w:right="-360"/>
        <w:jc w:val="both"/>
        <w:rPr>
          <w:rFonts w:ascii="Palatino Linotype" w:hAnsi="Palatino Linotype" w:cs="Arial"/>
          <w:snapToGrid w:val="0"/>
          <w:sz w:val="20"/>
          <w:szCs w:val="20"/>
        </w:rPr>
      </w:pPr>
    </w:p>
    <w:p w14:paraId="7B997D34" w14:textId="6649ED48" w:rsidR="00EF2FC0" w:rsidRPr="00E41792" w:rsidRDefault="00EF2FC0" w:rsidP="00EF2FC0">
      <w:pPr>
        <w:spacing w:before="120" w:after="120" w:line="276" w:lineRule="auto"/>
        <w:jc w:val="both"/>
        <w:rPr>
          <w:rFonts w:ascii="Palatino Linotype" w:hAnsi="Palatino Linotype" w:cs="Arial"/>
          <w:snapToGrid w:val="0"/>
          <w:sz w:val="20"/>
          <w:szCs w:val="20"/>
        </w:rPr>
      </w:pPr>
      <w:r w:rsidRPr="00E41792">
        <w:rPr>
          <w:rFonts w:ascii="Palatino Linotype" w:hAnsi="Palatino Linotype" w:cs="Arial"/>
          <w:snapToGrid w:val="0"/>
          <w:sz w:val="20"/>
          <w:szCs w:val="20"/>
        </w:rPr>
        <w:t xml:space="preserve">Az ajánlat érvényessége: </w:t>
      </w:r>
      <w:r w:rsidR="00E41792" w:rsidRPr="00E41792">
        <w:rPr>
          <w:rFonts w:ascii="Palatino Linotype" w:hAnsi="Palatino Linotype" w:cs="Arial"/>
          <w:snapToGrid w:val="0"/>
          <w:sz w:val="20"/>
          <w:szCs w:val="20"/>
        </w:rPr>
        <w:t>6</w:t>
      </w:r>
      <w:r w:rsidRPr="00E41792">
        <w:rPr>
          <w:rFonts w:ascii="Palatino Linotype" w:hAnsi="Palatino Linotype" w:cs="Arial"/>
          <w:snapToGrid w:val="0"/>
          <w:sz w:val="20"/>
          <w:szCs w:val="20"/>
        </w:rPr>
        <w:t>0 nap.</w:t>
      </w:r>
    </w:p>
    <w:p w14:paraId="74FD1D25" w14:textId="77777777" w:rsidR="005B344F" w:rsidRPr="00E41792" w:rsidRDefault="005B344F" w:rsidP="005B344F">
      <w:pPr>
        <w:ind w:right="-360"/>
        <w:jc w:val="both"/>
        <w:rPr>
          <w:rFonts w:ascii="Palatino Linotype" w:hAnsi="Palatino Linotype" w:cs="Arial"/>
          <w:snapToGrid w:val="0"/>
          <w:sz w:val="20"/>
          <w:szCs w:val="20"/>
        </w:rPr>
      </w:pPr>
    </w:p>
    <w:p w14:paraId="0B082DF4" w14:textId="15E2B817" w:rsidR="005B344F" w:rsidRPr="00E41792" w:rsidRDefault="00EF2FC0" w:rsidP="005B344F">
      <w:pPr>
        <w:ind w:right="-360"/>
        <w:jc w:val="both"/>
        <w:rPr>
          <w:rFonts w:ascii="Palatino Linotype" w:hAnsi="Palatino Linotype" w:cs="Arial"/>
          <w:snapToGrid w:val="0"/>
          <w:sz w:val="20"/>
          <w:szCs w:val="20"/>
        </w:rPr>
      </w:pPr>
      <w:r w:rsidRPr="00E41792">
        <w:rPr>
          <w:rFonts w:ascii="Palatino Linotype" w:hAnsi="Palatino Linotype" w:cs="Arial"/>
          <w:snapToGrid w:val="0"/>
          <w:sz w:val="20"/>
          <w:szCs w:val="20"/>
        </w:rPr>
        <w:t>Kelt:</w:t>
      </w:r>
      <w:r w:rsidR="00DD195F">
        <w:rPr>
          <w:rFonts w:ascii="Palatino Linotype" w:hAnsi="Palatino Linotype" w:cs="Arial"/>
          <w:snapToGrid w:val="0"/>
          <w:sz w:val="20"/>
          <w:szCs w:val="20"/>
        </w:rPr>
        <w:t xml:space="preserve"> </w:t>
      </w:r>
      <w:proofErr w:type="gramStart"/>
      <w:r w:rsidR="00DD195F">
        <w:rPr>
          <w:rFonts w:ascii="Palatino Linotype" w:hAnsi="Palatino Linotype" w:cs="Arial"/>
          <w:snapToGrid w:val="0"/>
          <w:sz w:val="20"/>
          <w:szCs w:val="20"/>
        </w:rPr>
        <w:t>…….</w:t>
      </w:r>
      <w:proofErr w:type="gramEnd"/>
      <w:r w:rsidR="00DD195F">
        <w:rPr>
          <w:rFonts w:ascii="Palatino Linotype" w:hAnsi="Palatino Linotype" w:cs="Arial"/>
          <w:snapToGrid w:val="0"/>
          <w:sz w:val="20"/>
          <w:szCs w:val="20"/>
        </w:rPr>
        <w:t>202</w:t>
      </w:r>
      <w:r w:rsidR="00640DE9">
        <w:rPr>
          <w:rFonts w:ascii="Palatino Linotype" w:hAnsi="Palatino Linotype" w:cs="Arial"/>
          <w:snapToGrid w:val="0"/>
          <w:sz w:val="20"/>
          <w:szCs w:val="20"/>
        </w:rPr>
        <w:t>3</w:t>
      </w:r>
      <w:r w:rsidR="00DD195F">
        <w:rPr>
          <w:rFonts w:ascii="Palatino Linotype" w:hAnsi="Palatino Linotype" w:cs="Arial"/>
          <w:snapToGrid w:val="0"/>
          <w:sz w:val="20"/>
          <w:szCs w:val="20"/>
        </w:rPr>
        <w:t>.…..</w:t>
      </w:r>
    </w:p>
    <w:p w14:paraId="2745F857" w14:textId="77777777" w:rsidR="00EF2FC0" w:rsidRPr="00E41792" w:rsidRDefault="00EF2FC0" w:rsidP="005B344F">
      <w:pPr>
        <w:ind w:right="-360"/>
        <w:jc w:val="both"/>
        <w:rPr>
          <w:rFonts w:ascii="Palatino Linotype" w:hAnsi="Palatino Linotype" w:cs="Arial"/>
          <w:snapToGrid w:val="0"/>
          <w:sz w:val="20"/>
          <w:szCs w:val="20"/>
        </w:rPr>
      </w:pPr>
    </w:p>
    <w:p w14:paraId="59A9ED05" w14:textId="77777777" w:rsidR="005B344F" w:rsidRPr="00E41792" w:rsidRDefault="005B344F" w:rsidP="005B344F">
      <w:pPr>
        <w:ind w:right="-360"/>
        <w:jc w:val="both"/>
        <w:rPr>
          <w:rFonts w:ascii="Palatino Linotype" w:hAnsi="Palatino Linotype" w:cs="Arial"/>
          <w:snapToGrid w:val="0"/>
          <w:sz w:val="20"/>
          <w:szCs w:val="20"/>
        </w:rPr>
      </w:pPr>
    </w:p>
    <w:tbl>
      <w:tblPr>
        <w:tblW w:w="3834" w:type="dxa"/>
        <w:jc w:val="righ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34"/>
      </w:tblGrid>
      <w:tr w:rsidR="005B344F" w:rsidRPr="00E41792" w14:paraId="22757A17" w14:textId="77777777" w:rsidTr="005417B7">
        <w:trPr>
          <w:jc w:val="right"/>
        </w:trPr>
        <w:tc>
          <w:tcPr>
            <w:tcW w:w="3834" w:type="dxa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6BB1F" w14:textId="32FB64D4" w:rsidR="005B344F" w:rsidRPr="00E41792" w:rsidRDefault="00AE743B" w:rsidP="005B344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E41792">
              <w:rPr>
                <w:rFonts w:ascii="Palatino Linotype" w:hAnsi="Palatino Linotype" w:cs="Arial"/>
                <w:sz w:val="20"/>
                <w:szCs w:val="20"/>
              </w:rPr>
              <w:t>(</w:t>
            </w:r>
            <w:r w:rsidR="00B41C17" w:rsidRPr="00E41792">
              <w:rPr>
                <w:rFonts w:ascii="Palatino Linotype" w:hAnsi="Palatino Linotype" w:cs="Arial"/>
                <w:sz w:val="20"/>
                <w:szCs w:val="20"/>
              </w:rPr>
              <w:t xml:space="preserve">cégszerű </w:t>
            </w:r>
            <w:r w:rsidR="005B344F" w:rsidRPr="00E41792">
              <w:rPr>
                <w:rFonts w:ascii="Palatino Linotype" w:hAnsi="Palatino Linotype" w:cs="Arial"/>
                <w:sz w:val="20"/>
                <w:szCs w:val="20"/>
              </w:rPr>
              <w:t>aláírás</w:t>
            </w:r>
            <w:r w:rsidR="00B278E9">
              <w:rPr>
                <w:rFonts w:ascii="Palatino Linotype" w:hAnsi="Palatino Linotype" w:cs="Arial"/>
                <w:sz w:val="20"/>
                <w:szCs w:val="20"/>
              </w:rPr>
              <w:t>)</w:t>
            </w:r>
          </w:p>
        </w:tc>
      </w:tr>
    </w:tbl>
    <w:p w14:paraId="0FD9986E" w14:textId="77777777" w:rsidR="00DB518A" w:rsidRPr="00E41792" w:rsidRDefault="00DB518A" w:rsidP="00B278E9">
      <w:pPr>
        <w:keepNext/>
        <w:spacing w:before="240" w:after="60"/>
        <w:outlineLvl w:val="0"/>
        <w:rPr>
          <w:rFonts w:ascii="Palatino Linotype" w:hAnsi="Palatino Linotype" w:cs="Arial"/>
          <w:sz w:val="20"/>
          <w:szCs w:val="20"/>
          <w:lang w:eastAsia="en-US"/>
        </w:rPr>
      </w:pPr>
    </w:p>
    <w:sectPr w:rsidR="00DB518A" w:rsidRPr="00E41792" w:rsidSect="00B278E9">
      <w:headerReference w:type="default" r:id="rId8"/>
      <w:headerReference w:type="first" r:id="rId9"/>
      <w:type w:val="continuous"/>
      <w:pgSz w:w="11906" w:h="16838" w:code="9"/>
      <w:pgMar w:top="142" w:right="1418" w:bottom="1134" w:left="1418" w:header="39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F7B2C4" w14:textId="77777777" w:rsidR="00B82723" w:rsidRDefault="00B82723">
      <w:r>
        <w:separator/>
      </w:r>
    </w:p>
  </w:endnote>
  <w:endnote w:type="continuationSeparator" w:id="0">
    <w:p w14:paraId="149B69E7" w14:textId="77777777" w:rsidR="00B82723" w:rsidRDefault="00B82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dobe Jenson Pro Lt Disp">
    <w:altName w:val="Times New Roman"/>
    <w:panose1 w:val="00000000000000000000"/>
    <w:charset w:val="00"/>
    <w:family w:val="roman"/>
    <w:notTrueType/>
    <w:pitch w:val="variable"/>
    <w:sig w:usb0="00000087" w:usb1="00000000" w:usb2="00000000" w:usb3="00000000" w:csb0="0000009B" w:csb1="00000000"/>
  </w:font>
  <w:font w:name="Times  Roman">
    <w:altName w:val="Times New Roman"/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egacy Sans Book Italic">
    <w:altName w:val="Times New Roman"/>
    <w:charset w:val="EE"/>
    <w:family w:val="auto"/>
    <w:pitch w:val="variable"/>
    <w:sig w:usb0="00000001" w:usb1="00000000" w:usb2="00000000" w:usb3="00000000" w:csb0="00000003" w:csb1="00000000"/>
  </w:font>
  <w:font w:name="Legacy Sans Bold">
    <w:altName w:val="Calibri"/>
    <w:charset w:val="EE"/>
    <w:family w:val="auto"/>
    <w:pitch w:val="variable"/>
    <w:sig w:usb0="00000001" w:usb1="00000000" w:usb2="00000000" w:usb3="00000000" w:csb0="00000003" w:csb1="00000000"/>
  </w:font>
  <w:font w:name="Legacy Sans Bold Italic">
    <w:altName w:val="Arial"/>
    <w:charset w:val="EE"/>
    <w:family w:val="auto"/>
    <w:pitch w:val="variable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84377" w14:textId="77777777" w:rsidR="00B82723" w:rsidRDefault="00B82723">
      <w:r>
        <w:separator/>
      </w:r>
    </w:p>
  </w:footnote>
  <w:footnote w:type="continuationSeparator" w:id="0">
    <w:p w14:paraId="5EDEA9D2" w14:textId="77777777" w:rsidR="00B82723" w:rsidRDefault="00B827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7C27B" w14:textId="77777777" w:rsidR="00B10C97" w:rsidRDefault="00B10C97" w:rsidP="00B10C97">
    <w:pPr>
      <w:pStyle w:val="lfej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89126" w14:textId="77777777" w:rsidR="00426677" w:rsidRDefault="00426677" w:rsidP="004A29CE">
    <w:pPr>
      <w:pStyle w:val="lfej"/>
      <w:ind w:left="-72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7576D"/>
    <w:multiLevelType w:val="multilevel"/>
    <w:tmpl w:val="2D708822"/>
    <w:lvl w:ilvl="0">
      <w:start w:val="5"/>
      <w:numFmt w:val="bullet"/>
      <w:lvlText w:val="-"/>
      <w:lvlJc w:val="left"/>
      <w:pPr>
        <w:tabs>
          <w:tab w:val="num" w:pos="2123"/>
        </w:tabs>
        <w:ind w:left="2123" w:hanging="705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2123"/>
        </w:tabs>
        <w:ind w:left="2123" w:hanging="705"/>
      </w:pPr>
      <w:rPr>
        <w:rFonts w:cs="Times New Roman" w:hint="default"/>
      </w:rPr>
    </w:lvl>
    <w:lvl w:ilvl="2">
      <w:start w:val="3"/>
      <w:numFmt w:val="upperRoman"/>
      <w:lvlText w:val="%3."/>
      <w:lvlJc w:val="left"/>
      <w:pPr>
        <w:tabs>
          <w:tab w:val="num" w:pos="1815"/>
        </w:tabs>
        <w:ind w:left="1815" w:hanging="397"/>
      </w:pPr>
      <w:rPr>
        <w:rFonts w:cs="Times New Roman" w:hint="default"/>
        <w:b/>
        <w:i w:val="0"/>
        <w:caps w:val="0"/>
        <w:strike w:val="0"/>
        <w:dstrike w:val="0"/>
        <w:vanish w:val="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498"/>
        </w:tabs>
        <w:ind w:left="249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498"/>
        </w:tabs>
        <w:ind w:left="2498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58"/>
        </w:tabs>
        <w:ind w:left="285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858"/>
        </w:tabs>
        <w:ind w:left="285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218"/>
        </w:tabs>
        <w:ind w:left="3218" w:hanging="1800"/>
      </w:pPr>
      <w:rPr>
        <w:rFonts w:cs="Times New Roman" w:hint="default"/>
      </w:rPr>
    </w:lvl>
  </w:abstractNum>
  <w:abstractNum w:abstractNumId="1" w15:restartNumberingAfterBreak="0">
    <w:nsid w:val="17B77DC6"/>
    <w:multiLevelType w:val="multilevel"/>
    <w:tmpl w:val="08089FEC"/>
    <w:lvl w:ilvl="0">
      <w:start w:val="2"/>
      <w:numFmt w:val="bullet"/>
      <w:lvlText w:val="-"/>
      <w:lvlJc w:val="left"/>
      <w:pPr>
        <w:tabs>
          <w:tab w:val="num" w:pos="705"/>
        </w:tabs>
        <w:ind w:left="705" w:hanging="705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2">
      <w:start w:val="1"/>
      <w:numFmt w:val="upperRoman"/>
      <w:lvlText w:val="%3."/>
      <w:lvlJc w:val="left"/>
      <w:pPr>
        <w:tabs>
          <w:tab w:val="num" w:pos="397"/>
        </w:tabs>
        <w:ind w:left="397" w:hanging="397"/>
      </w:pPr>
      <w:rPr>
        <w:rFonts w:cs="Times New Roman" w:hint="default"/>
        <w:b/>
        <w:i w:val="0"/>
        <w:caps w:val="0"/>
        <w:strike w:val="0"/>
        <w:dstrike w:val="0"/>
        <w:vanish w:val="0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185239D1"/>
    <w:multiLevelType w:val="hybridMultilevel"/>
    <w:tmpl w:val="6C788F4C"/>
    <w:lvl w:ilvl="0" w:tplc="040E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B3320F9"/>
    <w:multiLevelType w:val="hybridMultilevel"/>
    <w:tmpl w:val="99CA7E04"/>
    <w:lvl w:ilvl="0" w:tplc="54023CD2">
      <w:start w:val="5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0B5035"/>
    <w:multiLevelType w:val="hybridMultilevel"/>
    <w:tmpl w:val="41E0BFFA"/>
    <w:lvl w:ilvl="0" w:tplc="3A7AAE30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A7DC2740">
      <w:start w:val="17"/>
      <w:numFmt w:val="upperRoman"/>
      <w:lvlText w:val="%2.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2" w:tplc="59C40E54">
      <w:start w:val="2"/>
      <w:numFmt w:val="lowerLetter"/>
      <w:lvlText w:val="%3)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E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E2361D9"/>
    <w:multiLevelType w:val="hybridMultilevel"/>
    <w:tmpl w:val="08BC72D8"/>
    <w:lvl w:ilvl="0" w:tplc="3A7AAE3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AF71BD"/>
    <w:multiLevelType w:val="hybridMultilevel"/>
    <w:tmpl w:val="46B61020"/>
    <w:lvl w:ilvl="0" w:tplc="040E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68573B3"/>
    <w:multiLevelType w:val="hybridMultilevel"/>
    <w:tmpl w:val="4F4C735C"/>
    <w:lvl w:ilvl="0" w:tplc="05D2A12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F96322"/>
    <w:multiLevelType w:val="hybridMultilevel"/>
    <w:tmpl w:val="92C6589E"/>
    <w:lvl w:ilvl="0" w:tplc="040E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E9710E4"/>
    <w:multiLevelType w:val="hybridMultilevel"/>
    <w:tmpl w:val="6394A3C6"/>
    <w:lvl w:ilvl="0" w:tplc="6944E77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405726C"/>
    <w:multiLevelType w:val="multilevel"/>
    <w:tmpl w:val="AF164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56698E"/>
    <w:multiLevelType w:val="hybridMultilevel"/>
    <w:tmpl w:val="76A07DC4"/>
    <w:lvl w:ilvl="0" w:tplc="040E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7CE498E"/>
    <w:multiLevelType w:val="hybridMultilevel"/>
    <w:tmpl w:val="FC8AE34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5163F8"/>
    <w:multiLevelType w:val="hybridMultilevel"/>
    <w:tmpl w:val="CE8C844A"/>
    <w:lvl w:ilvl="0" w:tplc="040E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0E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76601B41"/>
    <w:multiLevelType w:val="hybridMultilevel"/>
    <w:tmpl w:val="803AC176"/>
    <w:lvl w:ilvl="0" w:tplc="3A7AAE3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923C9D"/>
    <w:multiLevelType w:val="hybridMultilevel"/>
    <w:tmpl w:val="AB4C1866"/>
    <w:lvl w:ilvl="0" w:tplc="4EAA3DF8">
      <w:start w:val="100"/>
      <w:numFmt w:val="decimal"/>
      <w:lvlText w:val="%1"/>
      <w:lvlJc w:val="left"/>
      <w:pPr>
        <w:ind w:left="112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E0A0A2A"/>
    <w:multiLevelType w:val="hybridMultilevel"/>
    <w:tmpl w:val="4D02D4D6"/>
    <w:lvl w:ilvl="0" w:tplc="040E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 w16cid:durableId="2092771660">
    <w:abstractNumId w:val="1"/>
  </w:num>
  <w:num w:numId="2" w16cid:durableId="1165361791">
    <w:abstractNumId w:val="4"/>
  </w:num>
  <w:num w:numId="3" w16cid:durableId="1431051969">
    <w:abstractNumId w:val="5"/>
  </w:num>
  <w:num w:numId="4" w16cid:durableId="1022702002">
    <w:abstractNumId w:val="0"/>
  </w:num>
  <w:num w:numId="5" w16cid:durableId="490827708">
    <w:abstractNumId w:val="13"/>
  </w:num>
  <w:num w:numId="6" w16cid:durableId="476990929">
    <w:abstractNumId w:val="11"/>
  </w:num>
  <w:num w:numId="7" w16cid:durableId="871648057">
    <w:abstractNumId w:val="2"/>
  </w:num>
  <w:num w:numId="8" w16cid:durableId="1759861309">
    <w:abstractNumId w:val="8"/>
  </w:num>
  <w:num w:numId="9" w16cid:durableId="1673216357">
    <w:abstractNumId w:val="6"/>
  </w:num>
  <w:num w:numId="10" w16cid:durableId="1902790544">
    <w:abstractNumId w:val="12"/>
  </w:num>
  <w:num w:numId="11" w16cid:durableId="1615673180">
    <w:abstractNumId w:val="7"/>
  </w:num>
  <w:num w:numId="12" w16cid:durableId="1373579691">
    <w:abstractNumId w:val="9"/>
  </w:num>
  <w:num w:numId="13" w16cid:durableId="653066364">
    <w:abstractNumId w:val="15"/>
  </w:num>
  <w:num w:numId="14" w16cid:durableId="147595502">
    <w:abstractNumId w:val="3"/>
  </w:num>
  <w:num w:numId="15" w16cid:durableId="1419592631">
    <w:abstractNumId w:val="14"/>
  </w:num>
  <w:num w:numId="16" w16cid:durableId="1154372853">
    <w:abstractNumId w:val="10"/>
  </w:num>
  <w:num w:numId="17" w16cid:durableId="109008480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344F"/>
    <w:rsid w:val="000058EC"/>
    <w:rsid w:val="000360F4"/>
    <w:rsid w:val="0005421B"/>
    <w:rsid w:val="00074C0C"/>
    <w:rsid w:val="0009693D"/>
    <w:rsid w:val="000A09D3"/>
    <w:rsid w:val="000A210E"/>
    <w:rsid w:val="000B4647"/>
    <w:rsid w:val="000B5535"/>
    <w:rsid w:val="0010375A"/>
    <w:rsid w:val="00104EA4"/>
    <w:rsid w:val="00135BE2"/>
    <w:rsid w:val="001B0934"/>
    <w:rsid w:val="001C270B"/>
    <w:rsid w:val="001C772C"/>
    <w:rsid w:val="001D512A"/>
    <w:rsid w:val="001E5247"/>
    <w:rsid w:val="00217F48"/>
    <w:rsid w:val="002446E7"/>
    <w:rsid w:val="0025251F"/>
    <w:rsid w:val="002559CE"/>
    <w:rsid w:val="002810A2"/>
    <w:rsid w:val="002A2F86"/>
    <w:rsid w:val="002C0402"/>
    <w:rsid w:val="002E7058"/>
    <w:rsid w:val="003169C3"/>
    <w:rsid w:val="00335E3C"/>
    <w:rsid w:val="00336329"/>
    <w:rsid w:val="00354D72"/>
    <w:rsid w:val="00362D2A"/>
    <w:rsid w:val="00362D2F"/>
    <w:rsid w:val="0037767E"/>
    <w:rsid w:val="00395FDE"/>
    <w:rsid w:val="003B6D91"/>
    <w:rsid w:val="003C0700"/>
    <w:rsid w:val="003C5EA9"/>
    <w:rsid w:val="003D5A92"/>
    <w:rsid w:val="003E138A"/>
    <w:rsid w:val="0042127D"/>
    <w:rsid w:val="00426677"/>
    <w:rsid w:val="004374FE"/>
    <w:rsid w:val="004704F3"/>
    <w:rsid w:val="004A1DC4"/>
    <w:rsid w:val="004A29CE"/>
    <w:rsid w:val="004B62A5"/>
    <w:rsid w:val="004B73A3"/>
    <w:rsid w:val="004F0E59"/>
    <w:rsid w:val="00500064"/>
    <w:rsid w:val="00544B35"/>
    <w:rsid w:val="00550848"/>
    <w:rsid w:val="00556439"/>
    <w:rsid w:val="0059741D"/>
    <w:rsid w:val="005A2D52"/>
    <w:rsid w:val="005B344F"/>
    <w:rsid w:val="005C67C4"/>
    <w:rsid w:val="005D000F"/>
    <w:rsid w:val="005D4023"/>
    <w:rsid w:val="005E3C58"/>
    <w:rsid w:val="00640DE9"/>
    <w:rsid w:val="006470A2"/>
    <w:rsid w:val="0067402D"/>
    <w:rsid w:val="00674299"/>
    <w:rsid w:val="006B7A56"/>
    <w:rsid w:val="006E5DE9"/>
    <w:rsid w:val="00724641"/>
    <w:rsid w:val="00731B25"/>
    <w:rsid w:val="007473AE"/>
    <w:rsid w:val="007820FB"/>
    <w:rsid w:val="0078502C"/>
    <w:rsid w:val="007902E4"/>
    <w:rsid w:val="007A66FB"/>
    <w:rsid w:val="007C0255"/>
    <w:rsid w:val="007D62EB"/>
    <w:rsid w:val="007F6F2A"/>
    <w:rsid w:val="008104AC"/>
    <w:rsid w:val="0082550D"/>
    <w:rsid w:val="0082708C"/>
    <w:rsid w:val="00837411"/>
    <w:rsid w:val="00845929"/>
    <w:rsid w:val="00883D25"/>
    <w:rsid w:val="008A7370"/>
    <w:rsid w:val="008B025B"/>
    <w:rsid w:val="008C6087"/>
    <w:rsid w:val="008C659F"/>
    <w:rsid w:val="0091710D"/>
    <w:rsid w:val="00953968"/>
    <w:rsid w:val="0095527A"/>
    <w:rsid w:val="00987B60"/>
    <w:rsid w:val="00992330"/>
    <w:rsid w:val="009C5203"/>
    <w:rsid w:val="009C540D"/>
    <w:rsid w:val="009D1A53"/>
    <w:rsid w:val="00A31B73"/>
    <w:rsid w:val="00A4304A"/>
    <w:rsid w:val="00A828EB"/>
    <w:rsid w:val="00A85E08"/>
    <w:rsid w:val="00A9114C"/>
    <w:rsid w:val="00AB0C9A"/>
    <w:rsid w:val="00AE1BAB"/>
    <w:rsid w:val="00AE5CC8"/>
    <w:rsid w:val="00AE743B"/>
    <w:rsid w:val="00AE7C1C"/>
    <w:rsid w:val="00B034EC"/>
    <w:rsid w:val="00B039F0"/>
    <w:rsid w:val="00B06AA0"/>
    <w:rsid w:val="00B10C97"/>
    <w:rsid w:val="00B24258"/>
    <w:rsid w:val="00B278E9"/>
    <w:rsid w:val="00B37DD8"/>
    <w:rsid w:val="00B41C17"/>
    <w:rsid w:val="00B67492"/>
    <w:rsid w:val="00B74557"/>
    <w:rsid w:val="00B75A1A"/>
    <w:rsid w:val="00B82723"/>
    <w:rsid w:val="00BA7294"/>
    <w:rsid w:val="00BB58A7"/>
    <w:rsid w:val="00C31E2E"/>
    <w:rsid w:val="00C45AC4"/>
    <w:rsid w:val="00C77CC5"/>
    <w:rsid w:val="00CA0F04"/>
    <w:rsid w:val="00CC7858"/>
    <w:rsid w:val="00CE7A41"/>
    <w:rsid w:val="00D248BE"/>
    <w:rsid w:val="00D520D6"/>
    <w:rsid w:val="00D648C5"/>
    <w:rsid w:val="00D72BE3"/>
    <w:rsid w:val="00D7394D"/>
    <w:rsid w:val="00D80ABD"/>
    <w:rsid w:val="00D822DB"/>
    <w:rsid w:val="00DB518A"/>
    <w:rsid w:val="00DC5902"/>
    <w:rsid w:val="00DD195F"/>
    <w:rsid w:val="00E0707D"/>
    <w:rsid w:val="00E41792"/>
    <w:rsid w:val="00E6183C"/>
    <w:rsid w:val="00EA0A26"/>
    <w:rsid w:val="00EB00CF"/>
    <w:rsid w:val="00EC0A16"/>
    <w:rsid w:val="00EE5B2C"/>
    <w:rsid w:val="00EF2FC0"/>
    <w:rsid w:val="00F11AC8"/>
    <w:rsid w:val="00F3232F"/>
    <w:rsid w:val="00F424F6"/>
    <w:rsid w:val="00F50543"/>
    <w:rsid w:val="00FD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D27D7EA"/>
  <w15:docId w15:val="{FE0E65E7-3828-426C-B65E-E26FB7389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E5DE9"/>
    <w:rPr>
      <w:rFonts w:ascii="Arial" w:hAnsi="Arial"/>
      <w:sz w:val="22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rsid w:val="008E1CC0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8E1CC0"/>
    <w:pPr>
      <w:tabs>
        <w:tab w:val="center" w:pos="4536"/>
        <w:tab w:val="right" w:pos="9072"/>
      </w:tabs>
    </w:pPr>
  </w:style>
  <w:style w:type="paragraph" w:customStyle="1" w:styleId="BasicParagraph">
    <w:name w:val="[Basic Paragraph]"/>
    <w:basedOn w:val="Norml"/>
    <w:rsid w:val="00A2552C"/>
    <w:pPr>
      <w:autoSpaceDE w:val="0"/>
      <w:autoSpaceDN w:val="0"/>
      <w:adjustRightInd w:val="0"/>
      <w:spacing w:line="288" w:lineRule="auto"/>
      <w:textAlignment w:val="center"/>
    </w:pPr>
    <w:rPr>
      <w:rFonts w:ascii="Adobe Jenson Pro Lt Disp" w:hAnsi="Adobe Jenson Pro Lt Disp" w:cs="Adobe Jenson Pro Lt Disp"/>
      <w:color w:val="000000"/>
      <w:lang w:val="en-US"/>
    </w:rPr>
  </w:style>
  <w:style w:type="paragraph" w:customStyle="1" w:styleId="NoParagraphStyle">
    <w:name w:val="[No Paragraph Style]"/>
    <w:rsid w:val="00104DD6"/>
    <w:pPr>
      <w:autoSpaceDE w:val="0"/>
      <w:autoSpaceDN w:val="0"/>
      <w:adjustRightInd w:val="0"/>
      <w:spacing w:line="288" w:lineRule="auto"/>
      <w:textAlignment w:val="center"/>
    </w:pPr>
    <w:rPr>
      <w:rFonts w:ascii="Times  Roman" w:hAnsi="Times  Roman" w:cs="Times  Roman"/>
      <w:color w:val="000000"/>
      <w:sz w:val="24"/>
      <w:szCs w:val="24"/>
      <w:lang w:val="en-US"/>
    </w:rPr>
  </w:style>
  <w:style w:type="paragraph" w:styleId="Nincstrkz">
    <w:name w:val="No Spacing"/>
    <w:link w:val="NincstrkzChar"/>
    <w:uiPriority w:val="1"/>
    <w:qFormat/>
    <w:rsid w:val="006E5DE9"/>
    <w:rPr>
      <w:rFonts w:ascii="Arial" w:hAnsi="Arial"/>
      <w:szCs w:val="22"/>
    </w:rPr>
  </w:style>
  <w:style w:type="character" w:customStyle="1" w:styleId="NincstrkzChar">
    <w:name w:val="Nincs térköz Char"/>
    <w:link w:val="Nincstrkz"/>
    <w:uiPriority w:val="1"/>
    <w:rsid w:val="006E5DE9"/>
    <w:rPr>
      <w:rFonts w:ascii="Arial" w:hAnsi="Arial"/>
      <w:szCs w:val="22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D000F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D000F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CE7A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uiPriority w:val="99"/>
    <w:unhideWhenUsed/>
    <w:rsid w:val="00CE7A41"/>
    <w:rPr>
      <w:color w:val="0000FF"/>
      <w:u w:val="single"/>
    </w:rPr>
  </w:style>
  <w:style w:type="character" w:styleId="Kiemels">
    <w:name w:val="Emphasis"/>
    <w:uiPriority w:val="20"/>
    <w:qFormat/>
    <w:rsid w:val="00556439"/>
    <w:rPr>
      <w:rFonts w:ascii="Legacy Sans Book Italic" w:hAnsi="Legacy Sans Book Italic"/>
      <w:i w:val="0"/>
      <w:iCs/>
    </w:rPr>
  </w:style>
  <w:style w:type="character" w:styleId="Kiemels2">
    <w:name w:val="Strong"/>
    <w:uiPriority w:val="22"/>
    <w:qFormat/>
    <w:rsid w:val="00556439"/>
    <w:rPr>
      <w:rFonts w:ascii="Legacy Sans Bold" w:hAnsi="Legacy Sans Bold"/>
      <w:b w:val="0"/>
      <w:bCs/>
    </w:rPr>
  </w:style>
  <w:style w:type="character" w:styleId="Erskiemels">
    <w:name w:val="Intense Emphasis"/>
    <w:uiPriority w:val="21"/>
    <w:qFormat/>
    <w:rsid w:val="00556439"/>
    <w:rPr>
      <w:rFonts w:ascii="Legacy Sans Bold Italic" w:hAnsi="Legacy Sans Bold Italic"/>
      <w:b w:val="0"/>
      <w:bCs/>
      <w:i w:val="0"/>
      <w:iCs/>
      <w:color w:val="auto"/>
    </w:rPr>
  </w:style>
  <w:style w:type="character" w:styleId="Finomkiemels">
    <w:name w:val="Subtle Emphasis"/>
    <w:uiPriority w:val="19"/>
    <w:qFormat/>
    <w:rsid w:val="00556439"/>
    <w:rPr>
      <w:rFonts w:ascii="Legacy Sans Book Italic" w:hAnsi="Legacy Sans Book Italic"/>
      <w:i w:val="0"/>
      <w:iCs/>
      <w:color w:val="808080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5B344F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5B344F"/>
    <w:rPr>
      <w:rFonts w:ascii="Arial" w:hAnsi="Arial"/>
    </w:rPr>
  </w:style>
  <w:style w:type="character" w:styleId="Lbjegyzet-hivatkozs">
    <w:name w:val="footnote reference"/>
    <w:uiPriority w:val="99"/>
    <w:semiHidden/>
    <w:rsid w:val="005B344F"/>
    <w:rPr>
      <w:vertAlign w:val="superscript"/>
    </w:rPr>
  </w:style>
  <w:style w:type="paragraph" w:styleId="Listaszerbekezds">
    <w:name w:val="List Paragraph"/>
    <w:aliases w:val="Welt L,Bullet_1,lista_2,bekezdés1,List Paragraph à moi,Dot pt,No Spacing1,List Paragraph Char Char Char,Indicator Text,Numbered Para 1,Bullet List,FooterText,numbered,Paragraphe de liste1,列出段落,列出段落1,Listeafsnit1,リスト段落1"/>
    <w:basedOn w:val="Norml"/>
    <w:link w:val="ListaszerbekezdsChar"/>
    <w:uiPriority w:val="34"/>
    <w:qFormat/>
    <w:rsid w:val="00B75A1A"/>
    <w:pPr>
      <w:ind w:left="720"/>
      <w:contextualSpacing/>
    </w:pPr>
  </w:style>
  <w:style w:type="paragraph" w:styleId="Cm">
    <w:name w:val="Title"/>
    <w:basedOn w:val="Norml"/>
    <w:next w:val="Norml"/>
    <w:link w:val="CmChar"/>
    <w:uiPriority w:val="10"/>
    <w:qFormat/>
    <w:rsid w:val="007A66F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7A66F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2810A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ListaszerbekezdsChar">
    <w:name w:val="Listaszerű bekezdés Char"/>
    <w:aliases w:val="Welt L Char,Bullet_1 Char,lista_2 Char,bekezdés1 Char,List Paragraph à moi Char,Dot pt Char,No Spacing1 Char,List Paragraph Char Char Char Char,Indicator Text Char,Numbered Para 1 Char,Bullet List Char,FooterText Char,列出段落 Char"/>
    <w:link w:val="Listaszerbekezds"/>
    <w:uiPriority w:val="34"/>
    <w:qFormat/>
    <w:rsid w:val="00B278E9"/>
    <w:rPr>
      <w:rFonts w:ascii="Arial" w:hAnsi="Arial"/>
      <w:sz w:val="22"/>
      <w:szCs w:val="24"/>
    </w:rPr>
  </w:style>
  <w:style w:type="paragraph" w:styleId="Vltozat">
    <w:name w:val="Revision"/>
    <w:hidden/>
    <w:uiPriority w:val="99"/>
    <w:semiHidden/>
    <w:rsid w:val="003D5A92"/>
    <w:rPr>
      <w:rFonts w:ascii="Arial" w:hAnsi="Arial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211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Kozos\arculat\Polg&#225;rmester\Kabinet%20-%20Polgarmesterszineshatarozat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B05C2A-655D-4E0A-B502-C0064A4DE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Kabinet - Polgarmesterszineshatarozat</Template>
  <TotalTime>7</TotalTime>
  <Pages>1</Pages>
  <Words>126</Words>
  <Characters>870</Characters>
  <Application>Microsoft Office Word</Application>
  <DocSecurity>0</DocSecurity>
  <Lines>7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Kovács András</dc:creator>
  <cp:lastModifiedBy>meszaros.edit</cp:lastModifiedBy>
  <cp:revision>7</cp:revision>
  <cp:lastPrinted>2023-07-27T14:01:00Z</cp:lastPrinted>
  <dcterms:created xsi:type="dcterms:W3CDTF">2023-07-18T07:34:00Z</dcterms:created>
  <dcterms:modified xsi:type="dcterms:W3CDTF">2023-07-27T14:04:00Z</dcterms:modified>
</cp:coreProperties>
</file>